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insideH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7"/>
      </w:tblGrid>
      <w:tr w:rsidR="00962EA6" w14:paraId="515D0062" w14:textId="77777777"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  <w:gridCol w:w="4259"/>
            </w:tblGrid>
            <w:tr w:rsidR="00962EA6" w14:paraId="7B4DC64E" w14:textId="77777777" w:rsidTr="00522549">
              <w:trPr>
                <w:trHeight w:hRule="exact" w:val="2202"/>
              </w:trPr>
              <w:tc>
                <w:tcPr>
                  <w:tcW w:w="2500" w:type="pct"/>
                  <w:shd w:val="clear" w:color="auto" w:fill="92D050"/>
                  <w:vAlign w:val="center"/>
                </w:tcPr>
                <w:p w14:paraId="37100BB5" w14:textId="77777777" w:rsidR="00522549" w:rsidRDefault="00522549" w:rsidP="00956AB9">
                  <w:pPr>
                    <w:pStyle w:val="Titel"/>
                    <w:rPr>
                      <w:sz w:val="48"/>
                    </w:rPr>
                  </w:pPr>
                  <w:r w:rsidRPr="00522549">
                    <w:rPr>
                      <w:sz w:val="48"/>
                    </w:rPr>
                    <w:t xml:space="preserve">GRATIS! </w:t>
                  </w:r>
                </w:p>
                <w:p w14:paraId="74DAD955" w14:textId="7D9DEC73" w:rsidR="00962EA6" w:rsidRPr="00331856" w:rsidRDefault="00DF106C" w:rsidP="00956AB9">
                  <w:pPr>
                    <w:pStyle w:val="Titel"/>
                  </w:pPr>
                  <w:r w:rsidRPr="00522549">
                    <w:rPr>
                      <w:sz w:val="48"/>
                    </w:rPr>
                    <w:t>M</w:t>
                  </w:r>
                  <w:r w:rsidR="00331856" w:rsidRPr="00522549">
                    <w:rPr>
                      <w:sz w:val="48"/>
                    </w:rPr>
                    <w:t>ountainbike</w:t>
                  </w:r>
                  <w:r w:rsidRPr="00522549">
                    <w:rPr>
                      <w:sz w:val="48"/>
                    </w:rPr>
                    <w:t xml:space="preserve"> kursus</w:t>
                  </w:r>
                </w:p>
              </w:tc>
              <w:tc>
                <w:tcPr>
                  <w:tcW w:w="2500" w:type="pct"/>
                </w:tcPr>
                <w:p w14:paraId="4E375319" w14:textId="77777777" w:rsidR="00522549" w:rsidRDefault="00522549" w:rsidP="00522549">
                  <w:r>
                    <w:rPr>
                      <w:noProof/>
                      <w:lang w:eastAsia="da-DK"/>
                    </w:rPr>
                    <w:drawing>
                      <wp:inline distT="0" distB="0" distL="0" distR="0" wp14:anchorId="02E307B0" wp14:editId="2BF76DAD">
                        <wp:extent cx="2473305" cy="452706"/>
                        <wp:effectExtent l="0" t="0" r="0" b="5080"/>
                        <wp:docPr id="3" name="Billede 3" descr="image002-kop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002-kop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5564" cy="464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D07CBB" w14:textId="3B7BCA56" w:rsidR="00962EA6" w:rsidRDefault="00522549" w:rsidP="00522549">
                  <w:r>
                    <w:rPr>
                      <w:noProof/>
                      <w:lang w:eastAsia="da-DK"/>
                    </w:rPr>
                    <w:drawing>
                      <wp:inline distT="0" distB="0" distL="0" distR="0" wp14:anchorId="008A521C" wp14:editId="23BF5A54">
                        <wp:extent cx="2476382" cy="487875"/>
                        <wp:effectExtent l="0" t="0" r="0" b="0"/>
                        <wp:docPr id="7" name="Billede 7" descr="Skærmbillede%202018-10-25%20kl.%2008.19.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kærmbillede%202018-10-25%20kl.%2008.19.0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7" cy="493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EA6" w14:paraId="4A10A0E6" w14:textId="77777777">
              <w:trPr>
                <w:trHeight w:hRule="exact" w:val="4320"/>
              </w:trPr>
              <w:tc>
                <w:tcPr>
                  <w:tcW w:w="2500" w:type="pct"/>
                </w:tcPr>
                <w:p w14:paraId="71BD9D43" w14:textId="156D4E80" w:rsidR="00962EA6" w:rsidRDefault="00DF106C">
                  <w:r>
                    <w:rPr>
                      <w:noProof/>
                      <w:lang w:eastAsia="da-DK"/>
                    </w:rPr>
                    <w:drawing>
                      <wp:inline distT="0" distB="0" distL="0" distR="0" wp14:anchorId="299CA820" wp14:editId="419747DF">
                        <wp:extent cx="4760241" cy="2672588"/>
                        <wp:effectExtent l="0" t="0" r="0" b="0"/>
                        <wp:docPr id="9" name="Billede 9" descr="/Users/ronnykert/Desktop/Skærmbillede 2018-10-22 kl. 13.47.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/Users/ronnykert/Desktop/Skærmbillede 2018-10-22 kl. 13.47.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3460" cy="2691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12470828" w14:textId="71ECDB40" w:rsidR="00962EA6" w:rsidRDefault="00522549">
                  <w:r>
                    <w:rPr>
                      <w:noProof/>
                      <w:lang w:eastAsia="da-DK"/>
                    </w:rPr>
                    <w:drawing>
                      <wp:inline distT="0" distB="0" distL="0" distR="0" wp14:anchorId="26A41E83" wp14:editId="6FE5E81B">
                        <wp:extent cx="3251541" cy="2647266"/>
                        <wp:effectExtent l="0" t="0" r="0" b="0"/>
                        <wp:docPr id="4" name="Billede 4" descr="/Users/ronnykert/Desktop/Skærmbillede 2018-10-22 kl. 13.48.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/Users/ronnykert/Desktop/Skærmbillede 2018-10-22 kl. 13.48.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635" cy="2691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AF9847F" w14:textId="77777777" w:rsidR="00962EA6" w:rsidRDefault="00962EA6"/>
        </w:tc>
        <w:bookmarkStart w:id="0" w:name="_GoBack"/>
        <w:bookmarkEnd w:id="0"/>
      </w:tr>
      <w:tr w:rsidR="00962EA6" w14:paraId="40560525" w14:textId="77777777" w:rsidTr="00331856">
        <w:trPr>
          <w:trHeight w:hRule="exact" w:val="6480"/>
        </w:trPr>
        <w:tc>
          <w:tcPr>
            <w:tcW w:w="10800" w:type="dxa"/>
            <w:shd w:val="clear" w:color="auto" w:fill="92D050"/>
            <w:vAlign w:val="center"/>
          </w:tcPr>
          <w:p w14:paraId="77E4A05E" w14:textId="7F206115" w:rsidR="00962EA6" w:rsidRPr="00DF106C" w:rsidRDefault="00331856">
            <w:pPr>
              <w:pStyle w:val="Undertitel"/>
              <w:rPr>
                <w:i/>
              </w:rPr>
            </w:pPr>
            <w:r>
              <w:rPr>
                <w:i/>
              </w:rPr>
              <w:t>3 timers</w:t>
            </w:r>
            <w:r w:rsidR="00956AB9">
              <w:rPr>
                <w:i/>
              </w:rPr>
              <w:t xml:space="preserve"> gratis</w:t>
            </w:r>
            <w:r w:rsidR="00DF106C" w:rsidRPr="00DF106C">
              <w:rPr>
                <w:i/>
              </w:rPr>
              <w:t xml:space="preserve"> – MTB kursus</w:t>
            </w:r>
            <w:r w:rsidR="00DF106C">
              <w:rPr>
                <w:i/>
              </w:rPr>
              <w:t>!</w:t>
            </w:r>
            <w:r w:rsidR="00DF106C" w:rsidRPr="00DF106C">
              <w:rPr>
                <w:i/>
              </w:rPr>
              <w:t xml:space="preserve"> </w:t>
            </w:r>
          </w:p>
          <w:p w14:paraId="18E91E27" w14:textId="67860B39" w:rsidR="00962EA6" w:rsidRDefault="00017C4A" w:rsidP="00DF106C">
            <w:pPr>
              <w:pStyle w:val="Bloktekst"/>
              <w:rPr>
                <w:sz w:val="32"/>
              </w:rPr>
            </w:pPr>
            <w:r>
              <w:rPr>
                <w:sz w:val="32"/>
              </w:rPr>
              <w:t>A</w:t>
            </w:r>
            <w:r w:rsidR="00DF106C" w:rsidRPr="00DF106C">
              <w:rPr>
                <w:sz w:val="32"/>
              </w:rPr>
              <w:t>lle</w:t>
            </w:r>
            <w:r>
              <w:rPr>
                <w:sz w:val="32"/>
              </w:rPr>
              <w:t xml:space="preserve"> kan deltage</w:t>
            </w:r>
            <w:r w:rsidR="00DF106C" w:rsidRPr="00DF106C">
              <w:rPr>
                <w:sz w:val="32"/>
              </w:rPr>
              <w:t>……</w:t>
            </w:r>
            <w:r w:rsidR="00DF106C">
              <w:rPr>
                <w:sz w:val="32"/>
              </w:rPr>
              <w:t>du skal blot medbringe egen MTB</w:t>
            </w:r>
            <w:r>
              <w:rPr>
                <w:sz w:val="32"/>
              </w:rPr>
              <w:t>.</w:t>
            </w:r>
            <w:r>
              <w:rPr>
                <w:sz w:val="32"/>
              </w:rPr>
              <w:br/>
              <w:t xml:space="preserve">Vi gennemgår køreteknik, træning, udstyr &amp; vedligeholdelse af din MTB </w:t>
            </w:r>
            <w:r w:rsidR="00DF106C">
              <w:rPr>
                <w:sz w:val="32"/>
              </w:rPr>
              <w:br/>
            </w:r>
            <w:r w:rsidR="00331856">
              <w:rPr>
                <w:sz w:val="32"/>
              </w:rPr>
              <w:br/>
            </w:r>
            <w:r w:rsidR="00DF106C">
              <w:rPr>
                <w:sz w:val="32"/>
              </w:rPr>
              <w:t xml:space="preserve">Mødested : Vejle Atletik Stadion , Helligkildevej 2 7100 Vejle. </w:t>
            </w:r>
          </w:p>
          <w:p w14:paraId="42367624" w14:textId="77777777" w:rsidR="00DF106C" w:rsidRDefault="00017C4A" w:rsidP="00DF106C">
            <w:pPr>
              <w:pStyle w:val="Bloktekst"/>
              <w:rPr>
                <w:sz w:val="32"/>
              </w:rPr>
            </w:pPr>
            <w:r>
              <w:rPr>
                <w:sz w:val="32"/>
              </w:rPr>
              <w:t>Datoèr:</w:t>
            </w:r>
            <w:r w:rsidR="00DF106C">
              <w:rPr>
                <w:sz w:val="32"/>
              </w:rPr>
              <w:t xml:space="preserve">  4. </w:t>
            </w:r>
            <w:r>
              <w:rPr>
                <w:sz w:val="32"/>
              </w:rPr>
              <w:t>november eller 10. n</w:t>
            </w:r>
            <w:r w:rsidR="00DF106C">
              <w:rPr>
                <w:sz w:val="32"/>
              </w:rPr>
              <w:t xml:space="preserve">ovember </w:t>
            </w:r>
          </w:p>
          <w:p w14:paraId="3E5F10DB" w14:textId="77777777" w:rsidR="00DF106C" w:rsidRDefault="00DF106C" w:rsidP="00DF106C">
            <w:pPr>
              <w:pStyle w:val="Bloktekst"/>
              <w:rPr>
                <w:sz w:val="32"/>
              </w:rPr>
            </w:pPr>
            <w:r>
              <w:rPr>
                <w:sz w:val="32"/>
              </w:rPr>
              <w:t xml:space="preserve">Tidspunkt: kl. 10.00 – 13.00  </w:t>
            </w:r>
          </w:p>
          <w:p w14:paraId="462F08F8" w14:textId="3D452642" w:rsidR="00956AB9" w:rsidRDefault="00956AB9" w:rsidP="00DF106C">
            <w:pPr>
              <w:pStyle w:val="Bloktekst"/>
              <w:rPr>
                <w:sz w:val="32"/>
              </w:rPr>
            </w:pPr>
            <w:r>
              <w:rPr>
                <w:sz w:val="32"/>
              </w:rPr>
              <w:t xml:space="preserve">Maks: 20 deltagere pr kursus </w:t>
            </w:r>
            <w:r w:rsidR="00911C5E">
              <w:rPr>
                <w:sz w:val="32"/>
              </w:rPr>
              <w:t>(først til Mølle)</w:t>
            </w:r>
          </w:p>
          <w:p w14:paraId="592808F1" w14:textId="77777777" w:rsidR="00956AB9" w:rsidRDefault="00017C4A" w:rsidP="00DF106C">
            <w:pPr>
              <w:pStyle w:val="Bloktekst"/>
              <w:rPr>
                <w:sz w:val="32"/>
              </w:rPr>
            </w:pPr>
            <w:r>
              <w:rPr>
                <w:sz w:val="32"/>
              </w:rPr>
              <w:t>Tilmelding på</w:t>
            </w:r>
            <w:r w:rsidR="00331856">
              <w:rPr>
                <w:sz w:val="32"/>
              </w:rPr>
              <w:t xml:space="preserve"> :</w:t>
            </w:r>
            <w:r>
              <w:rPr>
                <w:sz w:val="32"/>
              </w:rPr>
              <w:t xml:space="preserve"> </w:t>
            </w:r>
            <w:hyperlink r:id="rId13" w:history="1">
              <w:r w:rsidRPr="00A7464B">
                <w:rPr>
                  <w:rStyle w:val="Llink"/>
                  <w:sz w:val="32"/>
                </w:rPr>
                <w:t>klubchef@vejle-if.dk</w:t>
              </w:r>
            </w:hyperlink>
            <w:r>
              <w:rPr>
                <w:sz w:val="32"/>
              </w:rPr>
              <w:t xml:space="preserve"> </w:t>
            </w:r>
          </w:p>
          <w:p w14:paraId="601669DD" w14:textId="25D64BBE" w:rsidR="00017C4A" w:rsidRDefault="00956AB9" w:rsidP="00DF106C">
            <w:pPr>
              <w:pStyle w:val="Bloktekst"/>
              <w:rPr>
                <w:sz w:val="32"/>
              </w:rPr>
            </w:pPr>
            <w:r>
              <w:rPr>
                <w:sz w:val="32"/>
              </w:rPr>
              <w:t xml:space="preserve">  </w:t>
            </w:r>
            <w:r>
              <w:rPr>
                <w:noProof/>
                <w:sz w:val="32"/>
                <w:lang w:eastAsia="da-DK"/>
              </w:rPr>
              <w:drawing>
                <wp:inline distT="0" distB="0" distL="0" distR="0" wp14:anchorId="4740D319" wp14:editId="480F6650">
                  <wp:extent cx="4443730" cy="3181985"/>
                  <wp:effectExtent l="0" t="0" r="0" b="0"/>
                  <wp:docPr id="2" name="Billede 2" descr="Vejle%20IF%20Logo%20Vector.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jle%20IF%20Logo%20Vector.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730" cy="318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827FD" w14:textId="77777777" w:rsidR="00017C4A" w:rsidRDefault="00017C4A" w:rsidP="00DF106C">
            <w:pPr>
              <w:pStyle w:val="Bloktekst"/>
              <w:rPr>
                <w:sz w:val="32"/>
              </w:rPr>
            </w:pPr>
          </w:p>
          <w:p w14:paraId="2352F38C" w14:textId="77777777" w:rsidR="00DF106C" w:rsidRDefault="00DF106C" w:rsidP="00DF106C">
            <w:pPr>
              <w:pStyle w:val="Bloktekst"/>
              <w:ind w:left="0"/>
            </w:pPr>
          </w:p>
        </w:tc>
      </w:tr>
    </w:tbl>
    <w:p w14:paraId="3F103AA0" w14:textId="5BCF1E03" w:rsidR="00962EA6" w:rsidRDefault="00962EA6"/>
    <w:sectPr w:rsidR="00962EA6">
      <w:pgSz w:w="11907" w:h="1683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8F49CA" w14:textId="77777777" w:rsidR="00D62ABE" w:rsidRDefault="00D62ABE">
      <w:pPr>
        <w:spacing w:after="0" w:line="240" w:lineRule="auto"/>
      </w:pPr>
      <w:r>
        <w:separator/>
      </w:r>
    </w:p>
  </w:endnote>
  <w:endnote w:type="continuationSeparator" w:id="0">
    <w:p w14:paraId="3EB4A177" w14:textId="77777777" w:rsidR="00D62ABE" w:rsidRDefault="00D62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CD9771" w14:textId="77777777" w:rsidR="00D62ABE" w:rsidRDefault="00D62ABE">
      <w:pPr>
        <w:spacing w:after="0" w:line="240" w:lineRule="auto"/>
      </w:pPr>
      <w:r>
        <w:separator/>
      </w:r>
    </w:p>
  </w:footnote>
  <w:footnote w:type="continuationSeparator" w:id="0">
    <w:p w14:paraId="1BA2309B" w14:textId="77777777" w:rsidR="00D62ABE" w:rsidRDefault="00D62A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06C"/>
    <w:rsid w:val="00017C4A"/>
    <w:rsid w:val="00331856"/>
    <w:rsid w:val="003A01E8"/>
    <w:rsid w:val="003E7633"/>
    <w:rsid w:val="00451EA4"/>
    <w:rsid w:val="00522549"/>
    <w:rsid w:val="0079409B"/>
    <w:rsid w:val="00911C5E"/>
    <w:rsid w:val="00956AB9"/>
    <w:rsid w:val="00962EA6"/>
    <w:rsid w:val="00AF4312"/>
    <w:rsid w:val="00D62ABE"/>
    <w:rsid w:val="00DF106C"/>
    <w:rsid w:val="00EC4FAD"/>
    <w:rsid w:val="00F27AD1"/>
    <w:rsid w:val="00F7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6068B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12"/>
    <w:rPr>
      <w:lang w:val="da-DK"/>
    </w:rPr>
  </w:style>
  <w:style w:type="paragraph" w:styleId="Overskrift1">
    <w:name w:val="heading 1"/>
    <w:basedOn w:val="Normal"/>
    <w:link w:val="Overskrift1Tegn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Overskrift3">
    <w:name w:val="heading 3"/>
    <w:basedOn w:val="Normal"/>
    <w:link w:val="Overskrift3Tegn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Overskrift4">
    <w:name w:val="heading 4"/>
    <w:basedOn w:val="Normal"/>
    <w:link w:val="Overskrift4Tegn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Overskrift5">
    <w:name w:val="heading 5"/>
    <w:basedOn w:val="Normal"/>
    <w:link w:val="Overskrift5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Overskrift6">
    <w:name w:val="heading 6"/>
    <w:basedOn w:val="Normal"/>
    <w:link w:val="Overskrift6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Overskrift7">
    <w:name w:val="heading 7"/>
    <w:basedOn w:val="Normal"/>
    <w:link w:val="Overskrift7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Overskrift8">
    <w:name w:val="heading 8"/>
    <w:basedOn w:val="Normal"/>
    <w:link w:val="Overskrift8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link w:val="Overskrift9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Normal"/>
    <w:link w:val="TitelTegn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elTegn">
    <w:name w:val="Titel Tegn"/>
    <w:basedOn w:val="Standardskrifttypeiafsnit"/>
    <w:link w:val="Titel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Undertitel">
    <w:name w:val="Subtitle"/>
    <w:basedOn w:val="Normal"/>
    <w:link w:val="UndertitelTegn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UndertitelTegn">
    <w:name w:val="Undertitel Tegn"/>
    <w:basedOn w:val="Standardskrifttypeiafsnit"/>
    <w:link w:val="Undertitel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Overskrift1Tegn">
    <w:name w:val="Overskrift 1 Tegn"/>
    <w:basedOn w:val="Standardskrifttypeiafsnit"/>
    <w:link w:val="Overskrift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kteks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Sidefod">
    <w:name w:val="footer"/>
    <w:basedOn w:val="Normal"/>
    <w:link w:val="SidefodTegn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SidefodTegn">
    <w:name w:val="Sidefod Tegn"/>
    <w:basedOn w:val="Standardskrifttypeiafsnit"/>
    <w:link w:val="Sidefod"/>
    <w:uiPriority w:val="99"/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character" w:styleId="Llink">
    <w:name w:val="Hyperlink"/>
    <w:basedOn w:val="Standardskrifttypeiafsnit"/>
    <w:uiPriority w:val="99"/>
    <w:unhideWhenUsed/>
    <w:rsid w:val="00017C4A"/>
    <w:rPr>
      <w:color w:val="BC5FB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mailto:klubchef@vejle-if.dk" TargetMode="External"/><Relationship Id="rId14" Type="http://schemas.openxmlformats.org/officeDocument/2006/relationships/image" Target="media/image5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ronnykert/Library/Containers/com.microsoft.Word/Data/Library/Caches/1030/TM10002089/Brochure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23</TotalTime>
  <Pages>1</Pages>
  <Words>66</Words>
  <Characters>403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Kert</dc:creator>
  <cp:keywords/>
  <dc:description/>
  <cp:lastModifiedBy>Ronny Kert</cp:lastModifiedBy>
  <cp:revision>4</cp:revision>
  <dcterms:created xsi:type="dcterms:W3CDTF">2018-10-23T10:40:00Z</dcterms:created>
  <dcterms:modified xsi:type="dcterms:W3CDTF">2018-10-25T06:47:00Z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